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D61A87">
      <w:pPr>
        <w:tabs>
          <w:tab w:val="left" w:pos="1290"/>
        </w:tabs>
      </w:pPr>
      <w:r>
        <w:tab/>
      </w:r>
    </w:p>
    <w:p w:rsidR="002B0ECE" w:rsidRPr="00E060D7" w:rsidRDefault="002B0ECE" w:rsidP="002B0ECE">
      <w:pPr>
        <w:jc w:val="right"/>
        <w:rPr>
          <w:i/>
        </w:rPr>
      </w:pPr>
    </w:p>
    <w:p w:rsidR="002B0ECE" w:rsidRPr="00E060D7" w:rsidRDefault="002B0ECE" w:rsidP="002B0ECE">
      <w:pPr>
        <w:spacing w:line="276" w:lineRule="auto"/>
        <w:ind w:right="-142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  <w:bookmarkStart w:id="0" w:name="_GoBack"/>
      <w:bookmarkEnd w:id="0"/>
    </w:p>
    <w:p w:rsidR="00D932D4" w:rsidRPr="00D932D4" w:rsidRDefault="00D932D4" w:rsidP="00D932D4">
      <w:pPr>
        <w:pStyle w:val="af1"/>
        <w:jc w:val="center"/>
        <w:rPr>
          <w:b/>
          <w:sz w:val="28"/>
          <w:szCs w:val="28"/>
        </w:rPr>
      </w:pPr>
      <w:r w:rsidRPr="00D932D4">
        <w:rPr>
          <w:b/>
          <w:sz w:val="28"/>
          <w:szCs w:val="28"/>
        </w:rPr>
        <w:t>Договор о мене жилых домов</w:t>
      </w:r>
    </w:p>
    <w:p w:rsidR="00D932D4" w:rsidRDefault="00D932D4" w:rsidP="00D932D4">
      <w:pPr>
        <w:pStyle w:val="af1"/>
      </w:pPr>
    </w:p>
    <w:p w:rsidR="00D932D4" w:rsidRDefault="00D932D4" w:rsidP="00D932D4">
      <w:pPr>
        <w:pStyle w:val="af1"/>
        <w:jc w:val="right"/>
      </w:pPr>
      <w:r>
        <w:t>Город                                  ____________________________</w:t>
      </w:r>
    </w:p>
    <w:p w:rsidR="00D932D4" w:rsidRDefault="00D932D4" w:rsidP="00D932D4">
      <w:pPr>
        <w:pStyle w:val="af1"/>
        <w:jc w:val="right"/>
      </w:pPr>
      <w:r>
        <w:t>                                             (число, месяц, год прописью)</w:t>
      </w:r>
    </w:p>
    <w:p w:rsidR="00D932D4" w:rsidRDefault="00D932D4" w:rsidP="00D932D4">
      <w:pPr>
        <w:pStyle w:val="af1"/>
      </w:pPr>
    </w:p>
    <w:p w:rsidR="00D932D4" w:rsidRDefault="00D932D4" w:rsidP="00D932D4">
      <w:pPr>
        <w:pStyle w:val="af1"/>
      </w:pPr>
      <w:r>
        <w:t>     Мы, гр. ________________________________________, проживающий(-ая) в</w:t>
      </w:r>
    </w:p>
    <w:p w:rsidR="00D932D4" w:rsidRDefault="00D932D4" w:rsidP="00D932D4">
      <w:pPr>
        <w:pStyle w:val="af1"/>
      </w:pPr>
      <w:r>
        <w:t>                (фамилия, имя, отчество полностью)</w:t>
      </w:r>
    </w:p>
    <w:p w:rsidR="00D932D4" w:rsidRDefault="00D932D4" w:rsidP="00D932D4">
      <w:pPr>
        <w:pStyle w:val="af1"/>
      </w:pPr>
      <w:r>
        <w:t>г. ___________________, ул. ______________________, д. N _______,  и  гр.</w:t>
      </w:r>
    </w:p>
    <w:p w:rsidR="00D932D4" w:rsidRDefault="00D932D4" w:rsidP="00D932D4">
      <w:pPr>
        <w:pStyle w:val="af1"/>
      </w:pPr>
      <w:r>
        <w:t>__________________________________, проживающий(-ая) в г. ______________,</w:t>
      </w:r>
    </w:p>
    <w:p w:rsidR="00D932D4" w:rsidRDefault="00D932D4" w:rsidP="00D932D4">
      <w:pPr>
        <w:pStyle w:val="af1"/>
      </w:pPr>
      <w:r>
        <w:t>(фамилия, имя, отчество полностью)</w:t>
      </w:r>
    </w:p>
    <w:p w:rsidR="00D932D4" w:rsidRDefault="00D932D4" w:rsidP="00D932D4">
      <w:pPr>
        <w:pStyle w:val="af1"/>
      </w:pPr>
      <w:r>
        <w:t>ул. ____________________, д. N ___________, заключили настоящий договор о</w:t>
      </w:r>
    </w:p>
    <w:p w:rsidR="00D932D4" w:rsidRDefault="00D932D4" w:rsidP="00D932D4">
      <w:pPr>
        <w:pStyle w:val="af1"/>
      </w:pPr>
      <w:r>
        <w:t>нижеследующем:</w:t>
      </w:r>
    </w:p>
    <w:p w:rsidR="00D932D4" w:rsidRDefault="00D932D4" w:rsidP="00D932D4">
      <w:pPr>
        <w:pStyle w:val="af1"/>
      </w:pPr>
      <w:r>
        <w:t>     1. Мы, гр. ________________________________________ ______________ и</w:t>
      </w:r>
    </w:p>
    <w:p w:rsidR="00D932D4" w:rsidRDefault="00D932D4" w:rsidP="00D932D4">
      <w:pPr>
        <w:pStyle w:val="af1"/>
      </w:pPr>
      <w:r>
        <w:t>                   (фамилия, имя, отчество полностью)</w:t>
      </w:r>
    </w:p>
    <w:p w:rsidR="00D932D4" w:rsidRDefault="00D932D4" w:rsidP="00D932D4">
      <w:pPr>
        <w:pStyle w:val="af1"/>
      </w:pPr>
      <w:r>
        <w:t>_______________________________________, произвели мену принадлежащих нам</w:t>
      </w:r>
    </w:p>
    <w:p w:rsidR="00D932D4" w:rsidRDefault="00D932D4" w:rsidP="00D932D4">
      <w:pPr>
        <w:pStyle w:val="af1"/>
      </w:pPr>
      <w:r>
        <w:t>  (фамилия, имя, отчество полностью)</w:t>
      </w:r>
    </w:p>
    <w:p w:rsidR="00D932D4" w:rsidRDefault="00D932D4" w:rsidP="00D932D4">
      <w:pPr>
        <w:pStyle w:val="af1"/>
      </w:pPr>
      <w:r>
        <w:t>по праву собственности жилых домов.</w:t>
      </w:r>
    </w:p>
    <w:p w:rsidR="00D932D4" w:rsidRDefault="00D932D4" w:rsidP="00D932D4">
      <w:pPr>
        <w:pStyle w:val="af1"/>
      </w:pPr>
      <w:r>
        <w:t>     2. Принадлежащий гр. ______________________________________________,</w:t>
      </w:r>
    </w:p>
    <w:p w:rsidR="00D932D4" w:rsidRDefault="00D932D4" w:rsidP="00D932D4">
      <w:pPr>
        <w:pStyle w:val="af1"/>
      </w:pPr>
      <w:r>
        <w:t>                                (фамилия, имя, отчество полностью)</w:t>
      </w:r>
    </w:p>
    <w:p w:rsidR="00D932D4" w:rsidRDefault="00D932D4" w:rsidP="00D932D4">
      <w:pPr>
        <w:pStyle w:val="af1"/>
      </w:pPr>
      <w:r>
        <w:t>жилой дом, находящийся в г.  _____________,  ул._____________,  д.  N___,</w:t>
      </w:r>
    </w:p>
    <w:p w:rsidR="00D932D4" w:rsidRDefault="00D932D4" w:rsidP="00D932D4">
      <w:pPr>
        <w:pStyle w:val="af1"/>
      </w:pPr>
      <w:r>
        <w:t>состоит из одноэтажного кирпичного строения полезной площадью  (прописью)</w:t>
      </w:r>
    </w:p>
    <w:p w:rsidR="00D932D4" w:rsidRDefault="00D932D4" w:rsidP="00D932D4">
      <w:pPr>
        <w:pStyle w:val="af1"/>
      </w:pPr>
      <w:r>
        <w:lastRenderedPageBreak/>
        <w:t>кв.м, в том числе жилой  площади  (прописью)  кв.м,  с  хозяйственными  и</w:t>
      </w:r>
    </w:p>
    <w:p w:rsidR="00D932D4" w:rsidRDefault="00D932D4" w:rsidP="00D932D4">
      <w:pPr>
        <w:pStyle w:val="af1"/>
      </w:pPr>
      <w:r>
        <w:t>бытовыми   строениями   и   сооружениями:   помещением    для    хранения</w:t>
      </w:r>
    </w:p>
    <w:p w:rsidR="00D932D4" w:rsidRDefault="00D932D4" w:rsidP="00D932D4">
      <w:pPr>
        <w:pStyle w:val="af1"/>
      </w:pPr>
      <w:r>
        <w:t>хозяйственного инвентаря и твердого топлива размером___кв.м, обозначенным</w:t>
      </w:r>
    </w:p>
    <w:p w:rsidR="00D932D4" w:rsidRDefault="00D932D4" w:rsidP="00D932D4">
      <w:pPr>
        <w:pStyle w:val="af1"/>
      </w:pPr>
      <w:r>
        <w:t>в плане литером "___", летней  кухней  размером__  кв.м,  обозначенной  в</w:t>
      </w:r>
    </w:p>
    <w:p w:rsidR="00D932D4" w:rsidRDefault="00D932D4" w:rsidP="00D932D4">
      <w:pPr>
        <w:pStyle w:val="af1"/>
      </w:pPr>
      <w:r>
        <w:t>плане литером "___"; гаражом для личного  автомобиля  размером  __  кв.м,</w:t>
      </w:r>
    </w:p>
    <w:p w:rsidR="00D932D4" w:rsidRDefault="00D932D4" w:rsidP="00D932D4">
      <w:pPr>
        <w:pStyle w:val="af1"/>
      </w:pPr>
      <w:r>
        <w:t>обозначенным в плане литером "__",  расположенных  на  земельном  участке</w:t>
      </w:r>
    </w:p>
    <w:p w:rsidR="00D932D4" w:rsidRDefault="00D932D4" w:rsidP="00D932D4">
      <w:pPr>
        <w:pStyle w:val="af1"/>
      </w:pPr>
      <w:r>
        <w:t>размером___кв.м,   что   подтверждается    справкой    -    ____________,</w:t>
      </w:r>
    </w:p>
    <w:p w:rsidR="00D932D4" w:rsidRDefault="00D932D4" w:rsidP="00D932D4">
      <w:pPr>
        <w:pStyle w:val="af1"/>
      </w:pPr>
      <w:r>
        <w:t>выданной____________городским    бюро    (муниципальным     предприятием)</w:t>
      </w:r>
    </w:p>
    <w:p w:rsidR="00D932D4" w:rsidRDefault="00D932D4" w:rsidP="00D932D4">
      <w:pPr>
        <w:pStyle w:val="af1"/>
      </w:pPr>
      <w:r>
        <w:t>технической инвентаризации _____ г. N _________,  и  принадлежит  ему  на</w:t>
      </w:r>
    </w:p>
    <w:p w:rsidR="00D932D4" w:rsidRDefault="00D932D4" w:rsidP="00D932D4">
      <w:pPr>
        <w:pStyle w:val="af1"/>
      </w:pPr>
      <w:r>
        <w:t>основании договора дарения,  удостоверенного  _____________  нотариальной</w:t>
      </w:r>
    </w:p>
    <w:p w:rsidR="00D932D4" w:rsidRDefault="00D932D4" w:rsidP="00D932D4">
      <w:pPr>
        <w:pStyle w:val="af1"/>
      </w:pPr>
      <w:r>
        <w:t>конторой  ___________  области  "___"  _____  19   __   г.   по   реестру</w:t>
      </w:r>
    </w:p>
    <w:p w:rsidR="00D932D4" w:rsidRDefault="00D932D4" w:rsidP="00D932D4">
      <w:pPr>
        <w:pStyle w:val="af1"/>
      </w:pPr>
      <w:r>
        <w:t>N __________, и зарегистрированного в _______________ бюро (муниципальном</w:t>
      </w:r>
    </w:p>
    <w:p w:rsidR="00D932D4" w:rsidRDefault="00D932D4" w:rsidP="00D932D4">
      <w:pPr>
        <w:pStyle w:val="af1"/>
      </w:pPr>
      <w:r>
        <w:t>предприятии) технической инвентаризации _____________"___" _____ 19 __ г.</w:t>
      </w:r>
    </w:p>
    <w:p w:rsidR="00D932D4" w:rsidRDefault="00D932D4" w:rsidP="00D932D4">
      <w:pPr>
        <w:pStyle w:val="af1"/>
      </w:pPr>
      <w:r>
        <w:t>под N __.</w:t>
      </w:r>
    </w:p>
    <w:p w:rsidR="00D932D4" w:rsidRDefault="00D932D4" w:rsidP="00D932D4">
      <w:pPr>
        <w:pStyle w:val="af1"/>
      </w:pPr>
      <w:r>
        <w:t>     Указанный жилой  дом  по  договору  переходит  в   собственность гр.</w:t>
      </w:r>
    </w:p>
    <w:p w:rsidR="00D932D4" w:rsidRDefault="00D932D4" w:rsidP="00D932D4">
      <w:pPr>
        <w:pStyle w:val="af1"/>
      </w:pPr>
      <w:r>
        <w:t>__________________________________.</w:t>
      </w:r>
    </w:p>
    <w:p w:rsidR="00D932D4" w:rsidRDefault="00D932D4" w:rsidP="00D932D4">
      <w:pPr>
        <w:pStyle w:val="af1"/>
      </w:pPr>
      <w:r>
        <w:t>(фамилия, имя, отчество полностью)</w:t>
      </w:r>
    </w:p>
    <w:p w:rsidR="00D932D4" w:rsidRDefault="00D932D4" w:rsidP="00D932D4">
      <w:pPr>
        <w:pStyle w:val="af1"/>
      </w:pPr>
      <w:r>
        <w:t>      3. Принадлежащий гр. ______________________________________________</w:t>
      </w:r>
    </w:p>
    <w:p w:rsidR="00D932D4" w:rsidRDefault="00D932D4" w:rsidP="00D932D4">
      <w:pPr>
        <w:pStyle w:val="af1"/>
      </w:pPr>
      <w:r>
        <w:t>                                 (фамилия, имя, отчество полностью)</w:t>
      </w:r>
    </w:p>
    <w:p w:rsidR="00D932D4" w:rsidRDefault="00D932D4" w:rsidP="00D932D4">
      <w:pPr>
        <w:pStyle w:val="af1"/>
      </w:pPr>
      <w:r>
        <w:t>жилой дом, находящийся в г. _____________,  ул.  __________,  д.  N  ___,</w:t>
      </w:r>
    </w:p>
    <w:p w:rsidR="00D932D4" w:rsidRDefault="00D932D4" w:rsidP="00D932D4">
      <w:pPr>
        <w:pStyle w:val="af1"/>
      </w:pPr>
      <w:r>
        <w:t>состоит из двухэтажного строения  полезной  площадью  (прописью)  кв.  м,</w:t>
      </w:r>
    </w:p>
    <w:p w:rsidR="00D932D4" w:rsidRDefault="00D932D4" w:rsidP="00D932D4">
      <w:pPr>
        <w:pStyle w:val="af1"/>
      </w:pPr>
      <w:r>
        <w:t>жилой площадью (прописью) кв. м, с хозяйственными и бытовыми строениями и</w:t>
      </w:r>
    </w:p>
    <w:p w:rsidR="00D932D4" w:rsidRDefault="00D932D4" w:rsidP="00D932D4">
      <w:pPr>
        <w:pStyle w:val="af1"/>
      </w:pPr>
      <w:r>
        <w:t>сооружениями, помещением для содержания скота и птицы размером ______ кв.</w:t>
      </w:r>
    </w:p>
    <w:p w:rsidR="00D932D4" w:rsidRDefault="00D932D4" w:rsidP="00D932D4">
      <w:pPr>
        <w:pStyle w:val="af1"/>
      </w:pPr>
      <w:r>
        <w:t>м, _____ кв. м, обозначенным в плане литером "__", летней кухней размером</w:t>
      </w:r>
    </w:p>
    <w:p w:rsidR="00D932D4" w:rsidRDefault="00D932D4" w:rsidP="00D932D4">
      <w:pPr>
        <w:pStyle w:val="af1"/>
      </w:pPr>
      <w:r>
        <w:t>___ кв. м, обозначенной в плане литером "__", погребом размером  ___  кв.</w:t>
      </w:r>
    </w:p>
    <w:p w:rsidR="00D932D4" w:rsidRDefault="00D932D4" w:rsidP="00D932D4">
      <w:pPr>
        <w:pStyle w:val="af1"/>
      </w:pPr>
      <w:r>
        <w:t>м, обозначенным в плане  литером  "__",  теплицей  размером  ___  кв.  м,</w:t>
      </w:r>
    </w:p>
    <w:p w:rsidR="00D932D4" w:rsidRDefault="00D932D4" w:rsidP="00D932D4">
      <w:pPr>
        <w:pStyle w:val="af1"/>
      </w:pPr>
      <w:r>
        <w:lastRenderedPageBreak/>
        <w:t>обозначенной в плане литером "__",  расположенных  на  земельном  участке</w:t>
      </w:r>
    </w:p>
    <w:p w:rsidR="00D932D4" w:rsidRDefault="00D932D4" w:rsidP="00D932D4">
      <w:pPr>
        <w:pStyle w:val="af1"/>
      </w:pPr>
      <w:r>
        <w:t>размером  ______  кв.м,  что  подтверждается  справкой   _______________,</w:t>
      </w:r>
    </w:p>
    <w:p w:rsidR="00D932D4" w:rsidRDefault="00D932D4" w:rsidP="00D932D4">
      <w:pPr>
        <w:pStyle w:val="af1"/>
      </w:pPr>
      <w:r>
        <w:t>выданной   __________   городским   бюро   (муниципальным   предприятием)</w:t>
      </w:r>
    </w:p>
    <w:p w:rsidR="00D932D4" w:rsidRDefault="00D932D4" w:rsidP="00D932D4">
      <w:pPr>
        <w:pStyle w:val="af1"/>
      </w:pPr>
      <w:r>
        <w:t>технической  инвентаризации  __________  г.  N  ___,  и  принадлежит   на</w:t>
      </w:r>
    </w:p>
    <w:p w:rsidR="00D932D4" w:rsidRDefault="00D932D4" w:rsidP="00D932D4">
      <w:pPr>
        <w:pStyle w:val="af1"/>
      </w:pPr>
      <w:r>
        <w:t>основании свидетельства о  праве  на  наследство,  выданного_____________</w:t>
      </w:r>
    </w:p>
    <w:p w:rsidR="00D932D4" w:rsidRDefault="00D932D4" w:rsidP="00D932D4">
      <w:pPr>
        <w:pStyle w:val="af1"/>
      </w:pPr>
      <w:r>
        <w:t>государственной нотариальной конторой по реестру N___ "__"_______19__  г.</w:t>
      </w:r>
    </w:p>
    <w:p w:rsidR="00D932D4" w:rsidRDefault="00D932D4" w:rsidP="00D932D4">
      <w:pPr>
        <w:pStyle w:val="af1"/>
      </w:pPr>
      <w:r>
        <w:t>и  зарегистрированного  в___________  бюро  (муниципальном   предприятии)</w:t>
      </w:r>
    </w:p>
    <w:p w:rsidR="00D932D4" w:rsidRDefault="00D932D4" w:rsidP="00D932D4">
      <w:pPr>
        <w:pStyle w:val="af1"/>
      </w:pPr>
      <w:r>
        <w:t>технической инвентаризации _______________ области "__" ______ 19  __  г.</w:t>
      </w:r>
    </w:p>
    <w:p w:rsidR="00D932D4" w:rsidRDefault="00D932D4" w:rsidP="00D932D4">
      <w:pPr>
        <w:pStyle w:val="af1"/>
      </w:pPr>
      <w:r>
        <w:t>под N ___.</w:t>
      </w:r>
    </w:p>
    <w:p w:rsidR="00D932D4" w:rsidRDefault="00D932D4" w:rsidP="00D932D4">
      <w:pPr>
        <w:pStyle w:val="af1"/>
      </w:pPr>
      <w:r>
        <w:t>     Указанный жилой  дом  переходит  по  договору  в   собственность гр.</w:t>
      </w:r>
    </w:p>
    <w:p w:rsidR="00D932D4" w:rsidRDefault="00D932D4" w:rsidP="00D932D4">
      <w:pPr>
        <w:pStyle w:val="af1"/>
      </w:pPr>
      <w:r>
        <w:t>__________________________________.</w:t>
      </w:r>
    </w:p>
    <w:p w:rsidR="00D932D4" w:rsidRDefault="00D932D4" w:rsidP="00D932D4">
      <w:pPr>
        <w:pStyle w:val="af1"/>
      </w:pPr>
      <w:r>
        <w:t>(фамилия, имя, отчество полностью)</w:t>
      </w:r>
    </w:p>
    <w:p w:rsidR="00D932D4" w:rsidRDefault="00D932D4" w:rsidP="00D932D4">
      <w:pPr>
        <w:pStyle w:val="af1"/>
      </w:pPr>
      <w:r>
        <w:t>     4. Я, гр. __________________________________________, доплачиваю гр.</w:t>
      </w:r>
    </w:p>
    <w:p w:rsidR="00D932D4" w:rsidRDefault="00D932D4" w:rsidP="00D932D4">
      <w:pPr>
        <w:pStyle w:val="af1"/>
      </w:pPr>
      <w:r>
        <w:t>                   (фамилия, имя, отчество полностью)</w:t>
      </w:r>
    </w:p>
    <w:p w:rsidR="00D932D4" w:rsidRDefault="00D932D4" w:rsidP="00D932D4">
      <w:pPr>
        <w:pStyle w:val="af1"/>
      </w:pPr>
      <w:r>
        <w:t>_______________________________________ ________________ руб. (мена может</w:t>
      </w:r>
    </w:p>
    <w:p w:rsidR="00D932D4" w:rsidRDefault="00D932D4" w:rsidP="00D932D4">
      <w:pPr>
        <w:pStyle w:val="af1"/>
      </w:pPr>
      <w:r>
        <w:t>  (фамилия, имя, отчество полностью)       (прописью)</w:t>
      </w:r>
    </w:p>
    <w:p w:rsidR="00D932D4" w:rsidRDefault="00D932D4" w:rsidP="00D932D4">
      <w:pPr>
        <w:pStyle w:val="af1"/>
      </w:pPr>
      <w:r>
        <w:t>производиться без доплаты).</w:t>
      </w:r>
    </w:p>
    <w:p w:rsidR="00D932D4" w:rsidRDefault="00D932D4" w:rsidP="00D932D4">
      <w:pPr>
        <w:pStyle w:val="af1"/>
      </w:pPr>
      <w:r>
        <w:t>     5.  Инвентаризационная  оценка  жилых  домов:     принадлежащего гр.</w:t>
      </w:r>
    </w:p>
    <w:p w:rsidR="00D932D4" w:rsidRDefault="00D932D4" w:rsidP="00D932D4">
      <w:pPr>
        <w:pStyle w:val="af1"/>
      </w:pPr>
      <w:r>
        <w:t>______________________________________ - __________________ руб.,  а  гр.</w:t>
      </w:r>
    </w:p>
    <w:p w:rsidR="00D932D4" w:rsidRDefault="00D932D4" w:rsidP="00D932D4">
      <w:pPr>
        <w:pStyle w:val="af1"/>
      </w:pPr>
      <w:r>
        <w:t>  (фамилия, имя, отчество полностью)         (прописью)</w:t>
      </w:r>
    </w:p>
    <w:p w:rsidR="00D932D4" w:rsidRDefault="00D932D4" w:rsidP="00D932D4">
      <w:pPr>
        <w:pStyle w:val="af1"/>
      </w:pPr>
      <w:r>
        <w:t>__________________________________ - ________________ руб.</w:t>
      </w:r>
    </w:p>
    <w:p w:rsidR="00D932D4" w:rsidRDefault="00D932D4" w:rsidP="00D932D4">
      <w:pPr>
        <w:pStyle w:val="af1"/>
      </w:pPr>
      <w:r>
        <w:t>(фамилия, имя, отчество полностью)      (прописью)</w:t>
      </w:r>
    </w:p>
    <w:p w:rsidR="00D932D4" w:rsidRDefault="00D932D4" w:rsidP="00D932D4">
      <w:pPr>
        <w:pStyle w:val="af1"/>
      </w:pPr>
      <w:r>
        <w:t>     6. Обмениваемые жилые  дома  никому  не  проданы,  не   заложены, не</w:t>
      </w:r>
    </w:p>
    <w:p w:rsidR="00D932D4" w:rsidRDefault="00D932D4" w:rsidP="00D932D4">
      <w:pPr>
        <w:pStyle w:val="af1"/>
      </w:pPr>
      <w:r>
        <w:t>подарены, в споре и под арестом (запрещением) не состоят.</w:t>
      </w:r>
    </w:p>
    <w:p w:rsidR="00D932D4" w:rsidRDefault="00D932D4" w:rsidP="00D932D4">
      <w:pPr>
        <w:pStyle w:val="af1"/>
      </w:pPr>
      <w:r>
        <w:t>     7. Расходы по составлению  и  оформлению  данного  договора  стороны</w:t>
      </w:r>
    </w:p>
    <w:p w:rsidR="00D932D4" w:rsidRDefault="00D932D4" w:rsidP="00D932D4">
      <w:pPr>
        <w:pStyle w:val="af1"/>
      </w:pPr>
      <w:r>
        <w:t>оплачивают в равных долях.</w:t>
      </w:r>
    </w:p>
    <w:p w:rsidR="00D932D4" w:rsidRDefault="00D932D4" w:rsidP="00D932D4">
      <w:pPr>
        <w:pStyle w:val="af1"/>
      </w:pPr>
      <w:r>
        <w:lastRenderedPageBreak/>
        <w:t>     8. Содержание ст._______ ГК РФ сторонам разъяснено.</w:t>
      </w:r>
    </w:p>
    <w:p w:rsidR="00D932D4" w:rsidRDefault="00D932D4" w:rsidP="00D932D4">
      <w:pPr>
        <w:pStyle w:val="af1"/>
      </w:pPr>
      <w:r>
        <w:t>     9. Настоящий договор составлен в трех экземплярах, один  из  которых</w:t>
      </w:r>
    </w:p>
    <w:p w:rsidR="00D932D4" w:rsidRDefault="00D932D4" w:rsidP="00D932D4">
      <w:pPr>
        <w:pStyle w:val="af1"/>
      </w:pPr>
      <w:r>
        <w:t>хранится в делах нотариальной конторы, а остальные выдаются сторонам.</w:t>
      </w:r>
    </w:p>
    <w:p w:rsidR="00D932D4" w:rsidRDefault="00D932D4" w:rsidP="00D932D4">
      <w:pPr>
        <w:pStyle w:val="af1"/>
      </w:pPr>
    </w:p>
    <w:p w:rsidR="00D932D4" w:rsidRDefault="00D932D4" w:rsidP="00D932D4">
      <w:pPr>
        <w:pStyle w:val="af1"/>
      </w:pPr>
      <w:r>
        <w:t>Подписи сторон</w:t>
      </w:r>
    </w:p>
    <w:p w:rsidR="00D932D4" w:rsidRDefault="00D932D4" w:rsidP="00D932D4">
      <w:pPr>
        <w:pStyle w:val="af1"/>
      </w:pPr>
    </w:p>
    <w:p w:rsidR="00D932D4" w:rsidRDefault="00D932D4" w:rsidP="00D932D4">
      <w:pPr>
        <w:pStyle w:val="af1"/>
      </w:pPr>
      <w:r>
        <w:t>Удостоверительная надпись нотариальной конторы</w:t>
      </w:r>
    </w:p>
    <w:p w:rsidR="008D0955" w:rsidRPr="00E060D7" w:rsidRDefault="008D0955" w:rsidP="00D932D4">
      <w:pPr>
        <w:ind w:firstLine="708"/>
      </w:pPr>
    </w:p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1473" w:rsidRDefault="00BA1473">
      <w:r>
        <w:separator/>
      </w:r>
    </w:p>
  </w:endnote>
  <w:endnote w:type="continuationSeparator" w:id="1">
    <w:p w:rsidR="00BA1473" w:rsidRDefault="00BA1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1473" w:rsidRDefault="00BA1473">
      <w:r>
        <w:separator/>
      </w:r>
    </w:p>
  </w:footnote>
  <w:footnote w:type="continuationSeparator" w:id="1">
    <w:p w:rsidR="00BA1473" w:rsidRDefault="00BA14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BA1473"/>
    <w:rsid w:val="00104CD3"/>
    <w:rsid w:val="001616AB"/>
    <w:rsid w:val="002B0ECE"/>
    <w:rsid w:val="002B45B7"/>
    <w:rsid w:val="004C2ACF"/>
    <w:rsid w:val="006E4730"/>
    <w:rsid w:val="0082289D"/>
    <w:rsid w:val="008D0955"/>
    <w:rsid w:val="008E2F00"/>
    <w:rsid w:val="0092794A"/>
    <w:rsid w:val="00984F0A"/>
    <w:rsid w:val="00AE4F9E"/>
    <w:rsid w:val="00B664D6"/>
    <w:rsid w:val="00B7136F"/>
    <w:rsid w:val="00BA1473"/>
    <w:rsid w:val="00BF6E6C"/>
    <w:rsid w:val="00D61A87"/>
    <w:rsid w:val="00D932D4"/>
    <w:rsid w:val="00E060D7"/>
    <w:rsid w:val="00EC5E98"/>
    <w:rsid w:val="00F6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styleId="af1">
    <w:name w:val="Normal (Web)"/>
    <w:basedOn w:val="a"/>
    <w:uiPriority w:val="99"/>
    <w:unhideWhenUsed/>
    <w:rsid w:val="00D932D4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5</TotalTime>
  <Pages>4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2018-10-07T19:00:00Z</dcterms:created>
  <dcterms:modified xsi:type="dcterms:W3CDTF">2018-10-07T19:05:00Z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