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0ECE" w:rsidRPr="007D065D" w:rsidRDefault="00D61A87" w:rsidP="007D065D">
      <w:pPr>
        <w:tabs>
          <w:tab w:val="left" w:pos="1290"/>
        </w:tabs>
      </w:pPr>
      <w:r w:rsidRPr="007D065D">
        <w:tab/>
      </w:r>
    </w:p>
    <w:p w:rsidR="002B0ECE" w:rsidRPr="007D065D" w:rsidRDefault="002B0ECE" w:rsidP="007D065D">
      <w:pPr>
        <w:jc w:val="right"/>
        <w:rPr>
          <w:i/>
        </w:rPr>
      </w:pPr>
    </w:p>
    <w:p w:rsidR="002B0ECE" w:rsidRPr="007D065D" w:rsidRDefault="002B0ECE" w:rsidP="007D065D">
      <w:pPr>
        <w:spacing w:line="276" w:lineRule="auto"/>
        <w:ind w:right="-142"/>
        <w:rPr>
          <w:b/>
        </w:rPr>
      </w:pPr>
    </w:p>
    <w:p w:rsidR="00AE4F9E" w:rsidRPr="007D065D" w:rsidRDefault="00AE4F9E" w:rsidP="007D065D">
      <w:pPr>
        <w:spacing w:line="276" w:lineRule="auto"/>
        <w:ind w:right="-142"/>
        <w:rPr>
          <w:b/>
        </w:rPr>
      </w:pPr>
      <w:bookmarkStart w:id="0" w:name="_GoBack"/>
      <w:bookmarkEnd w:id="0"/>
    </w:p>
    <w:p w:rsidR="00AE4F9E" w:rsidRPr="007D065D" w:rsidRDefault="00AE4F9E" w:rsidP="007D065D">
      <w:pPr>
        <w:spacing w:line="276" w:lineRule="auto"/>
        <w:jc w:val="center"/>
        <w:rPr>
          <w:b/>
        </w:rPr>
      </w:pPr>
    </w:p>
    <w:p w:rsidR="00AE4F9E" w:rsidRPr="007D065D" w:rsidRDefault="00AE4F9E" w:rsidP="007D065D">
      <w:pPr>
        <w:spacing w:line="276" w:lineRule="auto"/>
        <w:jc w:val="center"/>
        <w:rPr>
          <w:b/>
        </w:rPr>
      </w:pPr>
    </w:p>
    <w:p w:rsidR="007D065D" w:rsidRPr="007D065D" w:rsidRDefault="007D065D" w:rsidP="007D065D">
      <w:pPr>
        <w:jc w:val="center"/>
        <w:rPr>
          <w:b/>
          <w:sz w:val="28"/>
          <w:szCs w:val="28"/>
        </w:rPr>
      </w:pPr>
      <w:r w:rsidRPr="007D065D">
        <w:rPr>
          <w:b/>
          <w:sz w:val="28"/>
          <w:szCs w:val="28"/>
        </w:rPr>
        <w:t>Договор аренды нежилого помещения под офис</w:t>
      </w:r>
    </w:p>
    <w:p w:rsidR="007D065D" w:rsidRPr="007D065D" w:rsidRDefault="007D065D" w:rsidP="007D065D"/>
    <w:p w:rsidR="007D065D" w:rsidRPr="007D065D" w:rsidRDefault="007D065D" w:rsidP="007D065D"/>
    <w:p w:rsidR="007D065D" w:rsidRPr="007D065D" w:rsidRDefault="007D065D" w:rsidP="007D065D">
      <w:pPr>
        <w:jc w:val="right"/>
      </w:pPr>
      <w:r w:rsidRPr="007D065D">
        <w:t>г. _______________</w:t>
      </w:r>
      <w:r w:rsidRPr="007D065D">
        <w:tab/>
        <w:t>«____» ______________ 2018 г.</w:t>
      </w:r>
    </w:p>
    <w:p w:rsidR="007D065D" w:rsidRPr="007D065D" w:rsidRDefault="007D065D" w:rsidP="007D065D"/>
    <w:p w:rsidR="007D065D" w:rsidRPr="007D065D" w:rsidRDefault="007D065D" w:rsidP="007D065D"/>
    <w:p w:rsidR="007D065D" w:rsidRPr="007D065D" w:rsidRDefault="007D065D" w:rsidP="007D065D"/>
    <w:p w:rsidR="007D065D" w:rsidRPr="007D065D" w:rsidRDefault="007D065D" w:rsidP="007D065D">
      <w:r w:rsidRPr="007D065D">
        <w:t>________________________________________________ в лице ________________________________________________, действующего на основании ________________________________________________, именуемый в дальнейшем «Арендодатель», с одной стороны, и ________________________________________________ в лице ________________________________________________, действующего на основании________________________________________________, именуемый в дальнейшем «Арендатор», с другой стороны, именуемые в дальнейшем «Стороны», заключили настоящий договор, в дальнейшем «Договор», о нижеследующем:</w:t>
      </w:r>
    </w:p>
    <w:p w:rsidR="007D065D" w:rsidRPr="007D065D" w:rsidRDefault="007D065D" w:rsidP="007D065D">
      <w:r w:rsidRPr="007D065D">
        <w:t>1. ПРЕДМЕТ ДОГОВОРА</w:t>
      </w:r>
    </w:p>
    <w:p w:rsidR="007D065D" w:rsidRPr="007D065D" w:rsidRDefault="007D065D" w:rsidP="007D065D">
      <w:r w:rsidRPr="007D065D">
        <w:t>1.1. По условиям Договора Арендодатель обязуется предоставить Арендатору за плату во временное владение и пользование (аренду) объект недвижимого имущества – нежилое помещение, указанное в п.1.2 Договора, а Арендатор обязуется принять данное помещение и уплачивать арендную плату в порядке и на условиях, предусмотренных настоящим Договором.</w:t>
      </w:r>
    </w:p>
    <w:p w:rsidR="007D065D" w:rsidRPr="007D065D" w:rsidRDefault="007D065D" w:rsidP="007D065D">
      <w:r w:rsidRPr="007D065D">
        <w:t>1.2. Объектом аренды, передаваемым Арендатору во временное владение и пользование, является нежилое помещение площадью ________ кв. метра, расположенное на ________ этаже здания, находящегося по адресу: ________________________________________________, кадастровый номер ________, (далее – «Здание»), выделенное на прилагаемом к настоящему Договору плане (Приложение №1 к Договору) линиями красного цвета, (далее – «Помещение»).</w:t>
      </w:r>
    </w:p>
    <w:p w:rsidR="007D065D" w:rsidRPr="007D065D" w:rsidRDefault="007D065D" w:rsidP="007D065D">
      <w:r w:rsidRPr="007D065D">
        <w:t>1.3. Указанное в п.1.2 настоящего Договора Здание принадлежит Арендодателю на праве собственности, что подтверждается Свидетельством о государственной регистрации права собственности серии ________ №________ от «___» _____________ 2018 года за регистрационным номером ________.</w:t>
      </w:r>
    </w:p>
    <w:p w:rsidR="007D065D" w:rsidRPr="007D065D" w:rsidRDefault="007D065D" w:rsidP="007D065D">
      <w:r w:rsidRPr="007D065D">
        <w:t>1.4. Цель использования Арендатором арендуемого Помещения – организация офиса, конторы, представительства. Не допускается использование Арендатором Помещения в иных целях, в том числе в целях осуществления производственной деятельности, для складских целей, в качестве жилого помещения, содержания птиц и животных, хранения вещей, изъятых из гражданского оборота, ядовитых или опасных веществ или предметов, а также иного имущества, хранение которого запрещено действующим законодательством.</w:t>
      </w:r>
    </w:p>
    <w:p w:rsidR="007D065D" w:rsidRPr="007D065D" w:rsidRDefault="007D065D" w:rsidP="007D065D">
      <w:r w:rsidRPr="007D065D">
        <w:t>1.5. Сведения об арендуемом Помещении, известные Арендатору до подписания Договора, а также изложенные в Договоре, являются достаточными для его надлежащего использования в соответствии с назначением, указанным в п.1.4 настоящего Договора.</w:t>
      </w:r>
    </w:p>
    <w:p w:rsidR="007D065D" w:rsidRPr="007D065D" w:rsidRDefault="007D065D" w:rsidP="007D065D">
      <w:r w:rsidRPr="007D065D">
        <w:t xml:space="preserve">1.6 Арендодатель гарантирует, что на момент заключения настоящего Договора, Помещение никому не продано, не заложено, не обременено правами аренды третьих </w:t>
      </w:r>
      <w:r w:rsidRPr="007D065D">
        <w:lastRenderedPageBreak/>
        <w:t>лиц, в споре или под запрещением (арестом) не состоит, а также отсутствуют какие-либо иные права третьих лиц на данное Помещение.</w:t>
      </w:r>
    </w:p>
    <w:p w:rsidR="007D065D" w:rsidRPr="007D065D" w:rsidRDefault="007D065D" w:rsidP="007D065D">
      <w:r w:rsidRPr="007D065D">
        <w:t>1.7. По условиям настоящего Договора срок аренды составляет ________ дней с даты подписания Сторонами Акта приема-передачи Помещения Арендодателем Арендатору.</w:t>
      </w:r>
    </w:p>
    <w:p w:rsidR="007D065D" w:rsidRPr="007D065D" w:rsidRDefault="007D065D" w:rsidP="007D065D">
      <w:r w:rsidRPr="007D065D">
        <w:t>2. ПЕРЕДАЧА ПОМЕЩЕНИЯ АРЕНДАТОРУ И ВОЗВРАЩЕНИЕ ЕГО АРЕНДОДАТЕЛЮ</w:t>
      </w:r>
    </w:p>
    <w:p w:rsidR="007D065D" w:rsidRPr="007D065D" w:rsidRDefault="007D065D" w:rsidP="007D065D">
      <w:r w:rsidRPr="007D065D">
        <w:t>2.1. Передача Помещения от Арендодателя Арендатору осуществляется по Акту приема-передачи. Указанный Акт подписывается уполномоченными на это представителями Сторон, прилагается к Договору и является его неотъемлемой частью (Приложение №2 к Договору).</w:t>
      </w:r>
    </w:p>
    <w:p w:rsidR="007D065D" w:rsidRPr="007D065D" w:rsidRDefault="007D065D" w:rsidP="007D065D">
      <w:r w:rsidRPr="007D065D">
        <w:t>2.2. При передаче Помещения Арендатор обследует его состояние и эксплуатационные показатели на соответствие условиям Договора. В случае если Арендатор при подписании Акта приема-передачи не заявит об ином, то Помещение считается переданным в надлежащем состоянии, за исключением недостатков, которые не могли быть обнаружены Арендатором в момент передачи Помещения.</w:t>
      </w:r>
    </w:p>
    <w:p w:rsidR="007D065D" w:rsidRPr="007D065D" w:rsidRDefault="007D065D" w:rsidP="007D065D">
      <w:r w:rsidRPr="007D065D">
        <w:t>2.3. Арендодатель обязан передать, а Арендатор принять Помещение по Акту приема-передачи в период с «___» _____________ 2018 года по «___» _____________ 2018 года. При этом Арендодатель не менее чем за ________ дней до планируемой даты передачи Помещения, которая должна быть в пределах указанного выше срока, обязан письменно уведомить Арендатора о готовности передать Помещение. В течение ________ дней с момента наступления даты, указанной Арендодателем в соответствующем уведомлении, Арендатор должен прибыть для подписания Акта приема-передачи Помещения. Обязательство Арендодателя по передаче Помещения Арендатору считается выполненным после подписания Сторонами Акта приема-передачи Помещения.</w:t>
      </w:r>
    </w:p>
    <w:p w:rsidR="007D065D" w:rsidRPr="007D065D" w:rsidRDefault="007D065D" w:rsidP="007D065D">
      <w:r w:rsidRPr="007D065D">
        <w:t>2.4. После окончания срока аренды, указанного в п.1.7 Договора, Арендатор обязан вернуть Арендодателю Помещение в том состоянии, в котором оно было передано Арендодателем, с учетом нормального износа (амортизации) или в ином состоянии, если это прямо будет предусмотрено Договором или дополнительными соглашениями к нему, со всеми разрешенными Арендодателем перепланировками и неотделимыми улучшениями. Стоимость произведенных Арендатором с разрешения Арендодателя неотделимых улучшений Арендодателем не возмещается, если иное не установлено письменными соглашениями Сторон. При любых обстоятельствах нормальным считается износ, соответствующий нормам амортизации, установленным в соответствии с действующим законодательством РФ, в том числе ст.622 Гражданского Кодекса РФ, ст.258 Налогового Кодекса РФ.</w:t>
      </w:r>
    </w:p>
    <w:p w:rsidR="007D065D" w:rsidRPr="007D065D" w:rsidRDefault="007D065D" w:rsidP="007D065D">
      <w:r w:rsidRPr="007D065D">
        <w:t xml:space="preserve">2.5. Возврат арендованного Помещения Арендодателю производится по Акту приема-передачи, подписываемому Сторонами в день истечения срока аренды Помещения, указанного в п.1.7 настоящего Договора, а в случае досрочного расторжения Договора – в день его расторжения, если письменным соглашением Сторон не установлено иное. </w:t>
      </w:r>
    </w:p>
    <w:p w:rsidR="007D065D" w:rsidRPr="007D065D" w:rsidRDefault="007D065D" w:rsidP="007D065D">
      <w:r w:rsidRPr="007D065D">
        <w:t>2.6. При освобождении арендуемого Помещения по окончании срока аренды или в случае досрочного расторжения Договора Арендатор обязан своими силами демонтировать и вывезти из Помещения свое имущество и установленное оборудование. В случае, если возвращаемое Арендатором Помещение, равно как и находящееся, в нем имущество и оборудование Арендодателя, переданные Арендатору по Акту приема-передачи Помещения, будут иметь состояние хуже, чем предусмотрено п.2.4 Договора, Арендатор обязан привести их в надлежащее состояние, в том числе по требованию Арендодателя произвести ремонт Помещения своими силами или силами третьих лиц либо возместить стоимость таких ремонтных работ Арендодателю.</w:t>
      </w:r>
    </w:p>
    <w:p w:rsidR="007D065D" w:rsidRPr="007D065D" w:rsidRDefault="007D065D" w:rsidP="007D065D">
      <w:r w:rsidRPr="007D065D">
        <w:t>3. АРЕНДНАЯ ПЛАТА</w:t>
      </w:r>
    </w:p>
    <w:p w:rsidR="007D065D" w:rsidRPr="007D065D" w:rsidRDefault="007D065D" w:rsidP="007D065D">
      <w:r w:rsidRPr="007D065D">
        <w:t xml:space="preserve">3.1. Арендатор обязан своевременно вносить плату за владение и пользование Помещением (арендную плату) в размере, порядке, в сроки и на условиях, определенных </w:t>
      </w:r>
      <w:r w:rsidRPr="007D065D">
        <w:lastRenderedPageBreak/>
        <w:t>настоящим Договором. Начисление арендной платы производится с момента передачи Помещения Арендатору (подписания Сторонами Акта приёма-передачи Помещения в соответствии с п.2.3 Договора) и до момента фактического возврата Помещения Арендодателю (подписания Сторонами Акта приема-передачи в соответствии с п.2.5 Договора).</w:t>
      </w:r>
    </w:p>
    <w:p w:rsidR="007D065D" w:rsidRPr="007D065D" w:rsidRDefault="007D065D" w:rsidP="007D065D">
      <w:r w:rsidRPr="007D065D">
        <w:t>3.2. За владение и пользование Помещением арендная плата устанавливается в размере ________ рублей в месяц, включая НДС (18%) – ________ рублей.</w:t>
      </w:r>
    </w:p>
    <w:p w:rsidR="007D065D" w:rsidRPr="007D065D" w:rsidRDefault="007D065D" w:rsidP="007D065D">
      <w:r w:rsidRPr="007D065D">
        <w:t xml:space="preserve">3.3. Все расчёты между Сторонами производятся в рублях на основании счетов, выставленных Арендодателем. </w:t>
      </w:r>
    </w:p>
    <w:p w:rsidR="007D065D" w:rsidRPr="007D065D" w:rsidRDefault="007D065D" w:rsidP="007D065D">
      <w:r w:rsidRPr="007D065D">
        <w:t>3.4. Арендная плата, установленная п.3.2 настоящего Договора, включает в себя:</w:t>
      </w:r>
    </w:p>
    <w:p w:rsidR="007D065D" w:rsidRPr="007D065D" w:rsidRDefault="007D065D" w:rsidP="007D065D">
      <w:r w:rsidRPr="007D065D">
        <w:t></w:t>
      </w:r>
      <w:r w:rsidRPr="007D065D">
        <w:t>оплату потребленной Арендатором электроэнергии;</w:t>
      </w:r>
    </w:p>
    <w:p w:rsidR="007D065D" w:rsidRPr="007D065D" w:rsidRDefault="007D065D" w:rsidP="007D065D">
      <w:r w:rsidRPr="007D065D">
        <w:t></w:t>
      </w:r>
      <w:r w:rsidRPr="007D065D">
        <w:t>оплату коммунальных услуг (водоснабжение, теплоснабжение, приём сточных вод и канализации, вывоз мусора) пропорционально площади арендуемого Помещения;</w:t>
      </w:r>
    </w:p>
    <w:p w:rsidR="007D065D" w:rsidRPr="007D065D" w:rsidRDefault="007D065D" w:rsidP="007D065D">
      <w:r w:rsidRPr="007D065D">
        <w:t></w:t>
      </w:r>
      <w:r w:rsidRPr="007D065D">
        <w:t>стоимость ремонта, обслуживания, обновления и замены всех установок и оборудования, в том числе необходимых для обеспечения тепло- и водоснабжения, канализации, приточно-вытяжной вентиляции воздуха, работы инженерного оборудования, установленного Арендодателем в Здании пропорционально площади Помещения;</w:t>
      </w:r>
    </w:p>
    <w:p w:rsidR="007D065D" w:rsidRPr="007D065D" w:rsidRDefault="007D065D" w:rsidP="007D065D">
      <w:r w:rsidRPr="007D065D">
        <w:t></w:t>
      </w:r>
      <w:r w:rsidRPr="007D065D">
        <w:t>платежи за содержание обслуживающего персонала Здания;</w:t>
      </w:r>
    </w:p>
    <w:p w:rsidR="007D065D" w:rsidRPr="007D065D" w:rsidRDefault="007D065D" w:rsidP="007D065D">
      <w:r w:rsidRPr="007D065D">
        <w:t></w:t>
      </w:r>
      <w:r w:rsidRPr="007D065D">
        <w:t>платежи за уборку и поддержание порядка в Здании (за исключением уборки и поддержания порядка в арендуемом помещении);</w:t>
      </w:r>
    </w:p>
    <w:p w:rsidR="007D065D" w:rsidRPr="007D065D" w:rsidRDefault="007D065D" w:rsidP="007D065D">
      <w:r w:rsidRPr="007D065D">
        <w:t></w:t>
      </w:r>
      <w:r w:rsidRPr="007D065D">
        <w:t>вывоз мусора (за исключением производственных отходов, связанных с особенным характером профессиональной или предпринимательской деятельности Арендатора);</w:t>
      </w:r>
    </w:p>
    <w:p w:rsidR="007D065D" w:rsidRPr="007D065D" w:rsidRDefault="007D065D" w:rsidP="007D065D">
      <w:r w:rsidRPr="007D065D">
        <w:t></w:t>
      </w:r>
      <w:r w:rsidRPr="007D065D">
        <w:t>организация контрольно-пропускного режима для обеспечения целостности Здания, а также безопасности Арендаторов (за исключением обеспечения безопасности в арендуемом Помещении);</w:t>
      </w:r>
    </w:p>
    <w:p w:rsidR="007D065D" w:rsidRPr="007D065D" w:rsidRDefault="007D065D" w:rsidP="007D065D">
      <w:r w:rsidRPr="007D065D">
        <w:t></w:t>
      </w:r>
      <w:r w:rsidRPr="007D065D">
        <w:t>обеспечение возможностью пользования телефонной цифровой связью;</w:t>
      </w:r>
    </w:p>
    <w:p w:rsidR="007D065D" w:rsidRPr="007D065D" w:rsidRDefault="007D065D" w:rsidP="007D065D">
      <w:r w:rsidRPr="007D065D">
        <w:t></w:t>
      </w:r>
      <w:r w:rsidRPr="007D065D">
        <w:t>обслуживание систем пожарной сигнализации;</w:t>
      </w:r>
    </w:p>
    <w:p w:rsidR="007D065D" w:rsidRPr="007D065D" w:rsidRDefault="007D065D" w:rsidP="007D065D">
      <w:r w:rsidRPr="007D065D">
        <w:t>3.5. Арендная плата, установленная п.3.2 Договора, не включает в себя:</w:t>
      </w:r>
    </w:p>
    <w:p w:rsidR="007D065D" w:rsidRPr="007D065D" w:rsidRDefault="007D065D" w:rsidP="007D065D">
      <w:r w:rsidRPr="007D065D">
        <w:t></w:t>
      </w:r>
      <w:r w:rsidRPr="007D065D">
        <w:t>затраты на изготовление и поддержание в рабочем состоянии системы внутренней информации в комплексе (лайтбоксы, указатели, таблички, магнитные карты и пр.);</w:t>
      </w:r>
    </w:p>
    <w:p w:rsidR="007D065D" w:rsidRPr="007D065D" w:rsidRDefault="007D065D" w:rsidP="007D065D">
      <w:r w:rsidRPr="007D065D">
        <w:t></w:t>
      </w:r>
      <w:r w:rsidRPr="007D065D">
        <w:t>обеспечение Арендатора телефонной связью, стоимость произведённых Арендатором междугородних и международных телефонных переговоров;</w:t>
      </w:r>
    </w:p>
    <w:p w:rsidR="007D065D" w:rsidRPr="007D065D" w:rsidRDefault="007D065D" w:rsidP="007D065D">
      <w:r w:rsidRPr="007D065D">
        <w:t></w:t>
      </w:r>
      <w:r w:rsidRPr="007D065D">
        <w:t>оплату доступа в Интернет.</w:t>
      </w:r>
    </w:p>
    <w:p w:rsidR="007D065D" w:rsidRPr="007D065D" w:rsidRDefault="007D065D" w:rsidP="007D065D">
      <w:r w:rsidRPr="007D065D">
        <w:t>3.6. Арендатор вправе самостоятельно заключать договоры на оказание телекоммуникационных услуг (местная, междугородняя и международная связь, доступ в Интернет) с организациями, оказывающими данные услуги. Арендодатель не отвечает по обязательствам сторон по данным договорам и не несёт ответственности за неисполнение сторонами принятых на себя обязательств.</w:t>
      </w:r>
    </w:p>
    <w:p w:rsidR="007D065D" w:rsidRPr="007D065D" w:rsidRDefault="007D065D" w:rsidP="007D065D">
      <w:r w:rsidRPr="007D065D">
        <w:t>4. ПОРЯДОК ВНЕСЕНИЯ АРЕНДНОЙ ПЛАТЫ</w:t>
      </w:r>
    </w:p>
    <w:p w:rsidR="007D065D" w:rsidRPr="007D065D" w:rsidRDefault="007D065D" w:rsidP="007D065D">
      <w:r w:rsidRPr="007D065D">
        <w:t xml:space="preserve">4.1. В течение ________ банковских дней с момента заключения Договора Арендатор выплачивает Арендодателю денежную сумму в размере арендной платы за первый месяц аренды и залоговый платеж в размере месячной арендной платы, который при прекращении Договора засчитывается в качестве оплаты за последний месяц срока аренды, указанный в п.1.7 настоящего Договора. </w:t>
      </w:r>
    </w:p>
    <w:p w:rsidR="007D065D" w:rsidRPr="007D065D" w:rsidRDefault="007D065D" w:rsidP="007D065D">
      <w:r w:rsidRPr="007D065D">
        <w:t>4.2. Все последующие платежи в счет арендной платы вносятся Арендатором ежемесячно в порядке предоплаты не позднее ________ числа каждого оплачиваемого месяца путем перечисления на банковский счет Арендодателя денежных средств в размере, указанном в п.3.2 настоящего Договора, на основании соответствующих счетов, выставленных Арендодателем.</w:t>
      </w:r>
    </w:p>
    <w:p w:rsidR="007D065D" w:rsidRPr="007D065D" w:rsidRDefault="007D065D" w:rsidP="007D065D">
      <w:r w:rsidRPr="007D065D">
        <w:lastRenderedPageBreak/>
        <w:t xml:space="preserve">4.3. Платежи осуществляются в безналичном порядке путём выставления счёта Арендодателем и его оплаты Арендатором. </w:t>
      </w:r>
    </w:p>
    <w:p w:rsidR="007D065D" w:rsidRPr="007D065D" w:rsidRDefault="007D065D" w:rsidP="007D065D">
      <w:r w:rsidRPr="007D065D">
        <w:t>5. ОБЯЗАННОСТИ СТОРОН ПО СОДЕРЖАНИЮ И ИСПОЛЬЗОВАНИЮ АРЕНДУЕМОГО ПОМЕЩЕНИЯ</w:t>
      </w:r>
    </w:p>
    <w:p w:rsidR="007D065D" w:rsidRPr="007D065D" w:rsidRDefault="007D065D" w:rsidP="007D065D">
      <w:r w:rsidRPr="007D065D">
        <w:t>5.1. Арендатор в течение всего срока аренды обязан:</w:t>
      </w:r>
    </w:p>
    <w:p w:rsidR="007D065D" w:rsidRPr="007D065D" w:rsidRDefault="007D065D" w:rsidP="007D065D">
      <w:r w:rsidRPr="007D065D">
        <w:t>5.1.1. Пользоваться Помещением по прямому назначению и в целях, указанных в настоящем Договоре.</w:t>
      </w:r>
    </w:p>
    <w:p w:rsidR="007D065D" w:rsidRPr="007D065D" w:rsidRDefault="007D065D" w:rsidP="007D065D">
      <w:r w:rsidRPr="007D065D">
        <w:t xml:space="preserve">5.1.2. Содержать Помещение в исправном состоянии, в соответствии с действующими санитарными нормами, противопожарными правилами и требованиями техники безопасности; собственными средствами обеспечить охрану всего находящегося в Помещении имущества, в том числе принадлежащего Арендодателю. Арендатор несет ответственность за соблюдение своими работниками и посетителями Помещения правил противопожарной и электробезопасности, требований техники безопасности и санитарных норм, как в Помещении, так и на территории автомобильной стоянки Здания. В течение ________ дней с момента подписания Акта приема-передачи Помещения Арендатор обязан предоставить Арендодателю копии приказов о назначении лиц, ответственных за соблюдение указанных норм и правил. Поддерживать Помещение в исправном состоянии, производить за свой счёт текущий ремонт, нести расходы на содержание арендуемого Помещения в соответствии с положениями раздела 3 настоящего Договора. </w:t>
      </w:r>
    </w:p>
    <w:p w:rsidR="007D065D" w:rsidRPr="007D065D" w:rsidRDefault="007D065D" w:rsidP="007D065D">
      <w:r w:rsidRPr="007D065D">
        <w:t>5.1.3. Немедленно извещать Арендодателя о любом повреждении, аварии или ином событии, нанесшем (или грозящем нанести) арендуемому Помещению ущерб, и своевременно принимать все разумные и зависящие от него меры по предотвращению угрозы и/или против дальнейшего разрушения или повреждения арендуемого Помещения.</w:t>
      </w:r>
    </w:p>
    <w:p w:rsidR="007D065D" w:rsidRPr="007D065D" w:rsidRDefault="007D065D" w:rsidP="007D065D">
      <w:r w:rsidRPr="007D065D">
        <w:t xml:space="preserve">5.1.4. В течение ________ календарных дней с момента предъявления соответствующего требования Арендодателя возместить убытки, связанные с разрушением или повреждением Помещения, а также санитарного, противопожарного, водопроводного, теплового, энергетического оборудования, находящихся в Помещении, происшедшим по вине Арендатора. </w:t>
      </w:r>
    </w:p>
    <w:p w:rsidR="007D065D" w:rsidRPr="007D065D" w:rsidRDefault="007D065D" w:rsidP="007D065D">
      <w:r w:rsidRPr="007D065D">
        <w:t>5.1.5. Не производить в Помещении никаких перепланировок, переоборудования или перестановки находящегося в нем оборудования без предварительного разрешения Арендодателя и соответствующей технической/проектной документации (при необходимости). Все расходы по регистрации в государственных технических службах и органах произведенных по инициативе Арендатора перепланировок возлагаются на Арендатора.</w:t>
      </w:r>
    </w:p>
    <w:p w:rsidR="007D065D" w:rsidRPr="007D065D" w:rsidRDefault="007D065D" w:rsidP="007D065D">
      <w:r w:rsidRPr="007D065D">
        <w:t>5.1.6. Не сдавать Помещение в субаренду третьим лицам, не предоставлять в безвозмездное пользование, доверительное управление, не отдавать арендные права в залог и не вносить их в качестве вклада в уставный капитал без письменного разрешения Арендодателя.</w:t>
      </w:r>
      <w:r w:rsidRPr="007D065D">
        <w:cr/>
      </w:r>
    </w:p>
    <w:p w:rsidR="007D065D" w:rsidRPr="007D065D" w:rsidRDefault="007D065D" w:rsidP="007D065D">
      <w:r w:rsidRPr="007D065D">
        <w:t>5.1.7. Беспрепятственно допускать в рабочее время в Помещение представителей органов государственного контроля и надзора и Арендодателя для хозяйственно-технического контроля за соблюдением Арендатором требований соответствующих правил, условий Договора.</w:t>
      </w:r>
    </w:p>
    <w:p w:rsidR="007D065D" w:rsidRPr="007D065D" w:rsidRDefault="007D065D" w:rsidP="007D065D">
      <w:r w:rsidRPr="007D065D">
        <w:t>5.1.8. Соблюдать правила внутреннего распорядка в Здании, утвержденные Арендодателем и переданные Арендатору при подписании настоящего Договора.</w:t>
      </w:r>
    </w:p>
    <w:p w:rsidR="007D065D" w:rsidRPr="007D065D" w:rsidRDefault="007D065D" w:rsidP="007D065D">
      <w:r w:rsidRPr="007D065D">
        <w:t>5.2. Арендатор вправе заключить договор страхования своего имущества, находящегося в Помещении, от ущерба, причиненного третьими лицами.</w:t>
      </w:r>
    </w:p>
    <w:p w:rsidR="007D065D" w:rsidRPr="007D065D" w:rsidRDefault="007D065D" w:rsidP="007D065D">
      <w:r w:rsidRPr="007D065D">
        <w:t>5.3. Арендодатель в соответствии с условиями Договора обязан:</w:t>
      </w:r>
    </w:p>
    <w:p w:rsidR="007D065D" w:rsidRPr="007D065D" w:rsidRDefault="007D065D" w:rsidP="007D065D">
      <w:r w:rsidRPr="007D065D">
        <w:lastRenderedPageBreak/>
        <w:t>5.3.1. Передать Арендатору Помещение в аренду по Акту приема-передачи в соответствии с п.2.3 Договора и в течение всего срока аренды не препятствовать Арендатору во владении и пользовании Помещением, осуществлении им предпринимательской и иной, не запрещенной законом деятельности.</w:t>
      </w:r>
    </w:p>
    <w:p w:rsidR="007D065D" w:rsidRPr="007D065D" w:rsidRDefault="007D065D" w:rsidP="007D065D">
      <w:r w:rsidRPr="007D065D">
        <w:t xml:space="preserve">5.3.2. Содержать Здание, в том числе все его конструктивные элементы, в полной исправности, в соответствии с действующими санитарными нормами, противопожарными правилами и требованиями техники безопасности, собственными средствами обеспечить оборудование Помещения противопожарной сигнализацией и поддерживать ее в исправном состоянии. </w:t>
      </w:r>
    </w:p>
    <w:p w:rsidR="007D065D" w:rsidRPr="007D065D" w:rsidRDefault="007D065D" w:rsidP="007D065D">
      <w:r w:rsidRPr="007D065D">
        <w:t>5.3.3. Содержать места общего пользования Здания, не арендуемые Арендатором, (холлы, лестницы, лестничные площадки, вестибюли, туалеты и пр.) в чистоте и следить за тем, чтобы они были соответственно освещены в темное время суток.</w:t>
      </w:r>
    </w:p>
    <w:p w:rsidR="007D065D" w:rsidRPr="007D065D" w:rsidRDefault="007D065D" w:rsidP="007D065D">
      <w:r w:rsidRPr="007D065D">
        <w:t xml:space="preserve">5.3.4. Осуществлять капитальный ремонт Здания в разумные сроки. В этом случае Арендодатель обязуется заблаговременно, но не позднее чем за ________ календарных дней до начала ремонтных работ, согласовать с Арендатором график производства ремонтных работ. </w:t>
      </w:r>
      <w:r w:rsidRPr="007D065D">
        <w:cr/>
      </w:r>
    </w:p>
    <w:p w:rsidR="007D065D" w:rsidRPr="007D065D" w:rsidRDefault="007D065D" w:rsidP="007D065D">
      <w:r w:rsidRPr="007D065D">
        <w:t>6. ОТВЕТСТВЕННОСТЬ СТОРОН</w:t>
      </w:r>
    </w:p>
    <w:p w:rsidR="007D065D" w:rsidRPr="007D065D" w:rsidRDefault="007D065D" w:rsidP="007D065D">
      <w:r w:rsidRPr="007D065D">
        <w:t>6.1. Сторона, не исполнившая (исполнившая ненадлежащим образом) обязательства по Договору, обязана возместить другой Стороне возникшие в связи с этим убытки в соответствии с действующим законодательством РФ. В тех случаях, когда за неисполнение обязательств установлена неустойка, убытки взыскиваются сверх неустойки.</w:t>
      </w:r>
    </w:p>
    <w:p w:rsidR="007D065D" w:rsidRPr="007D065D" w:rsidRDefault="007D065D" w:rsidP="007D065D">
      <w:r w:rsidRPr="007D065D">
        <w:t>6.2. Стороны несут ответственность за действия их работников, нарушающих условия Договора, а также за действия работников по исполнению обязательств Сторон, вытекающих из Договора. Применительно к настоящей статье под работниками Сторон понимаются лица, выполняющие работу по трудовому договору, выполняющие работы или оказывающие услуги по гражданско-правовому договору соответствующей Стороне.</w:t>
      </w:r>
    </w:p>
    <w:p w:rsidR="007D065D" w:rsidRPr="007D065D" w:rsidRDefault="007D065D" w:rsidP="007D065D">
      <w:r w:rsidRPr="007D065D">
        <w:t>6.3. В случае необоснованного уклонения Арендатора от подписания Акта приема-передачи Помещения в соответствии с п.2.3 Договора, последний по письменному требованию Арендодателя уплачивает неустойку в виде пени в размере ________% от суммы месячной арендной платы за каждый день просрочки, начиная с восьмого дня от даты, которую указал Арендодатель в соответствующем уведомлении, но не более чем за ________ дней просрочки.</w:t>
      </w:r>
    </w:p>
    <w:p w:rsidR="007D065D" w:rsidRPr="007D065D" w:rsidRDefault="007D065D" w:rsidP="007D065D">
      <w:r w:rsidRPr="007D065D">
        <w:t>6.4. При уклонении Арендатора от принятия Помещения более чем на ________ дней Арендодатель имеет право расторгнуть Договор в одностороннем порядке, при этом залоговый платеж, уплаченный Арендатором в соответствии с п.4.1 настоящего Договора возврату не подлежит.</w:t>
      </w:r>
    </w:p>
    <w:p w:rsidR="007D065D" w:rsidRPr="007D065D" w:rsidRDefault="007D065D" w:rsidP="007D065D">
      <w:r w:rsidRPr="007D065D">
        <w:t>6.5. За нарушение Арендодателем срока передачи Помещения, предусмотренного п.2.3 Договора, Арендатор вправе требовать от Арендодателя выплаты неустойки в виде пени в размере ________% от суммы месячной арендной платы за каждый день просрочки, но не более суммы месячной арендной платы.</w:t>
      </w:r>
    </w:p>
    <w:p w:rsidR="007D065D" w:rsidRPr="007D065D" w:rsidRDefault="007D065D" w:rsidP="007D065D">
      <w:r w:rsidRPr="007D065D">
        <w:t>6.6. Непредоставление Помещения Арендодателем свыше ________ дней по истечении срока, указанного в п.2.3 Договора, рассматривается Сторонами существенным нарушением Договора, в связи, с чем Арендатором вправе расторгнуть Договор в одностороннем порядке, при этом суммы, уплаченные Арендатором согласно п.4.1 Договора подлежат возврату в полном объеме.</w:t>
      </w:r>
    </w:p>
    <w:p w:rsidR="007D065D" w:rsidRPr="007D065D" w:rsidRDefault="007D065D" w:rsidP="007D065D">
      <w:r w:rsidRPr="007D065D">
        <w:t xml:space="preserve">6.7. Если Арендатор не возвратил Помещение по окончании срока аренды по требованию Арендодателя или в случае досрочного расторжения Договора, либо возвратил его несвоевременно, Арендодатель вправе потребовать внесения арендной платы за все время просрочки. Кроме того, за несвоевременный возврат помещения </w:t>
      </w:r>
      <w:r w:rsidRPr="007D065D">
        <w:lastRenderedPageBreak/>
        <w:t>Арендодатель имеет право требовать от Арендатора уплаты штрафной неустойки в размере ________% от суммы месячной арендной платы за каждый день просрочки. Однако при отсутствии возражений Арендодателя и при продолжении пользования Помещением Арендатором Договор считается заключенным на неопределенный срок.</w:t>
      </w:r>
    </w:p>
    <w:p w:rsidR="007D065D" w:rsidRPr="007D065D" w:rsidRDefault="007D065D" w:rsidP="007D065D">
      <w:r w:rsidRPr="007D065D">
        <w:t>6.8. За просрочку выплаты Арендатором арендной платы и иных платежей, вытекающих из Договора, Арендодатель имеет право взыскать штрафную неустойку в виде пени в размере ________% от суммы просроченного платежа за каждый календарный день просрочки, но не более чем за ________ дней просрочки. Арендатор считается просрочившим платеж в случае, если денежные средства не перечислены на расчетный счет Арендодателя, указанный в настоящем Договоре, в срок, предусмотренный Договором, по вине Арендатора.</w:t>
      </w:r>
    </w:p>
    <w:p w:rsidR="007D065D" w:rsidRPr="007D065D" w:rsidRDefault="007D065D" w:rsidP="007D065D">
      <w:r w:rsidRPr="007D065D">
        <w:t>6.9. В случае, если Арендатор допускает просрочку уплаты арендной платы более чем на ________ календарных дней, а равно при неисполнении Арендатором обязанностей, предусмотренных п.п. 5.1.1- 5.1.3, 5.1.6-5.1.8 настоящего Договора, в случае, если Арендатор не устраняет допущенное нарушение в течение ________ календарных дней с момента получения письменного требования Арендодателя о необходимости устранить допущенное нарушение, Арендодатель вправе в одностороннем порядке расторгнуть Договор, направив Арендатору соответствующее письменное уведомление. В этом случае Договор будет считаться расторгнутым с даты получения Арендатором письменного уведомления о расторжении Договора.</w:t>
      </w:r>
    </w:p>
    <w:p w:rsidR="007D065D" w:rsidRPr="007D065D" w:rsidRDefault="007D065D" w:rsidP="007D065D">
      <w:r w:rsidRPr="007D065D">
        <w:t xml:space="preserve">6.10. Сторона не отвечает за неисполнение или ненадлежащее исполнение любого из ее обязательств в случае, если она докажет, что неисполнение (ненадлежащее исполнение) явилось результатом обстоятельства (препятствия) непреодолимой силы (т.е. чрезвычайных и непредотвратимых при данных условиях обстоятельств), находящихся вне ее контроля (форс-мажор). В частности, обстоятельствами непреодолимой силы могут быть: военные действия, массовые беспорядки, стихийные бедствия, эпидемии, террористические акты, иные чрезвычайные и непредотвратимые при данных условиях обстоятельства. К вышеперечисленным обстоятельствам не относятся нарушения обязательств со стороны контрагентов соответствующей Стороны, отсутствие на рынке нужных товаров, работ, услуг, отсутствие у должника необходимых денежных средств, отсутствие разрешений (въездных виз) на пребывание, или одобрений, необходимых для исполнения Договора, лицензий и иных разрешений на осуществление видов деятельности или совершение действий и иные неблагоприятные факторы хозяйственной жизни и производственные трудности. Сторона, претендующая на освобождение от ответственности за неисполнение (ненадлежащее исполнение) своего обязательства по причине форс-мажорных обстоятельств, обязана в разумный срок уведомить другую Сторону о наступлении такого обстоятельства (препятствии) и его влиянии на возможность исполнить обязательство.Если основание для освобождения от ответственности существует более ________________________, Договор прекращается за невозможностью исполнения по истечении ________________________, если соглашением Сторон не будет предусмотрено иное. </w:t>
      </w:r>
    </w:p>
    <w:p w:rsidR="007D065D" w:rsidRPr="007D065D" w:rsidRDefault="007D065D" w:rsidP="007D065D">
      <w:r w:rsidRPr="007D065D">
        <w:t>7. ДЕЙСТВИЕ ДОГОВОРА И ЕГО ПРЕКРАЩЕНИЕ</w:t>
      </w:r>
    </w:p>
    <w:p w:rsidR="007D065D" w:rsidRPr="007D065D" w:rsidRDefault="007D065D" w:rsidP="007D065D">
      <w:r w:rsidRPr="007D065D">
        <w:t>7.1. Договор считается заключённым с момента его подписания Сторонами и действует до окончания срока аренды, указанного в п.1.7 настоящего Договора. Окончание срока действия Договора не влечёт прекращение неисполненных Сторонами обязательств. Начисление арендной платы происходит до момента фактического возврата Помещения Арендодателю по Акту приема-передачи Помещения.</w:t>
      </w:r>
    </w:p>
    <w:p w:rsidR="007D065D" w:rsidRPr="007D065D" w:rsidRDefault="007D065D" w:rsidP="007D065D">
      <w:r w:rsidRPr="007D065D">
        <w:t xml:space="preserve">7.2. Изменение и досрочное прекращение Договора возможно по соглашению Сторон. </w:t>
      </w:r>
    </w:p>
    <w:p w:rsidR="007D065D" w:rsidRPr="007D065D" w:rsidRDefault="007D065D" w:rsidP="007D065D">
      <w:r w:rsidRPr="007D065D">
        <w:t xml:space="preserve">7.3. Арендатор имеет право на досрочное расторжение Договора при условии письменного уведомления Арендодателя за ________________________ до даты планируемого расторжения. В случае досрочного расторжения Договора по инициативе </w:t>
      </w:r>
      <w:r w:rsidRPr="007D065D">
        <w:lastRenderedPageBreak/>
        <w:t xml:space="preserve">Арендатора и при условии соблюдения Арендодателем всех условий настоящего Договора, залоговый платеж, уплаченный Арендатором в соответствии с настоящим Договором подлежит зачету в счет арендной платы за последний месяц аренды Помещения. </w:t>
      </w:r>
    </w:p>
    <w:p w:rsidR="007D065D" w:rsidRPr="007D065D" w:rsidRDefault="007D065D" w:rsidP="007D065D">
      <w:r w:rsidRPr="007D065D">
        <w:t>7.4. Арендатор имеет преимущественное право на заключение нового договора аренды по истечении срока действия настоящего Договора, при соблюдении им существенных условий Договора, в том числе своевременного внесения арендных платежей, содержании Помещения в исправном состоянии, в соответствии с действующими санитарными нормами, противопожарными правилами и требованиями техники безопасности.</w:t>
      </w:r>
    </w:p>
    <w:p w:rsidR="007D065D" w:rsidRPr="007D065D" w:rsidRDefault="007D065D" w:rsidP="007D065D">
      <w:r w:rsidRPr="007D065D">
        <w:t>8. ДОПОЛНИТЕЛЬНЫЕ УСЛОВИЯ</w:t>
      </w:r>
    </w:p>
    <w:p w:rsidR="007D065D" w:rsidRPr="007D065D" w:rsidRDefault="007D065D" w:rsidP="007D065D">
      <w:r w:rsidRPr="007D065D">
        <w:t>8.1. Договор выражает истинную волю Сторон и отражает понимание в отношении всех упомянутых в Договоре условий, при этом все предыдущие обсуждения, обещания между Сторонами, если таковые имелись в устной или письменной формах, теряют силу и заменяются настоящим Договором.</w:t>
      </w:r>
    </w:p>
    <w:p w:rsidR="007D065D" w:rsidRPr="007D065D" w:rsidRDefault="007D065D" w:rsidP="007D065D">
      <w:r w:rsidRPr="007D065D">
        <w:t>8.2. В случае изменения наименования, местонахождения или реквизитов банковского счета Стороны Договора, такая Сторона обязана незамедлительно уведомить об этом другую Сторону. В противном случае Сторона, своевременно не уведомившая об этом другую Сторону, несёт риск неблагоприятных последствий, связанных с данным неуведомлением.</w:t>
      </w:r>
    </w:p>
    <w:p w:rsidR="007D065D" w:rsidRPr="007D065D" w:rsidRDefault="007D065D" w:rsidP="007D065D">
      <w:r w:rsidRPr="007D065D">
        <w:t>8.3. Если одно или несколько условий Договора теряют свою силу, это не затрагивает действительность условий остальных его положений.</w:t>
      </w:r>
    </w:p>
    <w:p w:rsidR="007D065D" w:rsidRPr="007D065D" w:rsidRDefault="007D065D" w:rsidP="007D065D">
      <w:r w:rsidRPr="007D065D">
        <w:t xml:space="preserve">8.4. Во всех вопросах, не оговоренных Договором, Стороны должны руководствоваться соответствующими положениями Гражданского Кодекса Российской Федерации. </w:t>
      </w:r>
    </w:p>
    <w:p w:rsidR="007D065D" w:rsidRPr="007D065D" w:rsidRDefault="007D065D" w:rsidP="007D065D">
      <w:r w:rsidRPr="007D065D">
        <w:t xml:space="preserve">8.5. Договор и все последующие дополнительные соглашения к нему заключается в простой письменной форме на русском языке, путем составления одного документа в двух экземплярах, выражающего все содержание Договора, собственноручно подписанного уполномоченными должным образом лицами (по преамбуле) с обеих Сторон и скрепленного круглыми печатями организаций. </w:t>
      </w:r>
    </w:p>
    <w:p w:rsidR="007D065D" w:rsidRPr="007D065D" w:rsidRDefault="007D065D" w:rsidP="007D065D">
      <w:r w:rsidRPr="007D065D">
        <w:t>8.6. Все споры между Сторонами будут разрешаться в Арбитражном суде г. ________________________ с обязательным соблюдением претензионного порядка рассмотрения спора. При этом срок рассмотрения претензии составляет ________ дней, начиная со дня её получения.</w:t>
      </w:r>
    </w:p>
    <w:p w:rsidR="007D065D" w:rsidRPr="007D065D" w:rsidRDefault="007D065D" w:rsidP="007D065D">
      <w:r w:rsidRPr="007D065D">
        <w:t>8.7. К Договору прилагаются и являются его неотъемлемой частью после подписания Сторонами:</w:t>
      </w:r>
    </w:p>
    <w:p w:rsidR="007D065D" w:rsidRPr="007D065D" w:rsidRDefault="007D065D" w:rsidP="007D065D">
      <w:r w:rsidRPr="007D065D">
        <w:t>Приложение №1 – План Помещения;</w:t>
      </w:r>
    </w:p>
    <w:p w:rsidR="007D065D" w:rsidRPr="007D065D" w:rsidRDefault="007D065D" w:rsidP="007D065D">
      <w:r w:rsidRPr="007D065D">
        <w:t>Приложение №2– Акт приёма-передачи Помещения;</w:t>
      </w:r>
    </w:p>
    <w:p w:rsidR="007D065D" w:rsidRPr="007D065D" w:rsidRDefault="007D065D" w:rsidP="007D065D">
      <w:r w:rsidRPr="007D065D">
        <w:t>Приложение №3 – Состояние передаваемого Помещения;</w:t>
      </w:r>
    </w:p>
    <w:p w:rsidR="007D065D" w:rsidRPr="007D065D" w:rsidRDefault="007D065D" w:rsidP="007D065D">
      <w:r w:rsidRPr="007D065D">
        <w:t>9. ЮРИДИЧЕСКИЕ АДРЕСА И БАНКОВСКИЕ РЕКВИЗИТЫ СТОРОН</w:t>
      </w:r>
    </w:p>
    <w:tbl>
      <w:tblPr>
        <w:tblStyle w:val="temptablestyle"/>
        <w:tblW w:w="0" w:type="auto"/>
        <w:tblInd w:w="0" w:type="dxa"/>
        <w:tblLook w:val="04A0"/>
      </w:tblPr>
      <w:tblGrid>
        <w:gridCol w:w="4629"/>
        <w:gridCol w:w="4590"/>
      </w:tblGrid>
      <w:tr w:rsidR="007D065D" w:rsidRPr="007D065D" w:rsidTr="007D065D">
        <w:tc>
          <w:tcPr>
            <w:tcW w:w="50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hideMark/>
          </w:tcPr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b/>
                <w:color w:val="000000" w:themeColor="text1"/>
              </w:rPr>
              <w:t>Арендодатель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t>Юр. адрес: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t>Почтовый адрес: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t>ИНН: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t>КПП: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t>Банк: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lastRenderedPageBreak/>
              <w:t>Рас./счёт: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t>Корр./счёт: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t>БИК:</w:t>
            </w:r>
          </w:p>
        </w:tc>
        <w:tc>
          <w:tcPr>
            <w:tcW w:w="5000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  <w:hideMark/>
          </w:tcPr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b/>
                <w:color w:val="000000" w:themeColor="text1"/>
              </w:rPr>
              <w:lastRenderedPageBreak/>
              <w:t>Арендатор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t>Юр. адрес: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t>Почтовый адрес: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t>ИНН: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t>КПП: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t>Банк: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lastRenderedPageBreak/>
              <w:t>Рас./счёт: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t>Корр./счёт:</w:t>
            </w:r>
          </w:p>
          <w:p w:rsidR="007D065D" w:rsidRPr="007D065D" w:rsidRDefault="007D065D" w:rsidP="007D065D">
            <w:pPr>
              <w:rPr>
                <w:rFonts w:ascii="Times New Roman" w:hAnsi="Times New Roman" w:cs="Times New Roman"/>
                <w:color w:val="000000" w:themeColor="text1"/>
              </w:rPr>
            </w:pPr>
            <w:r w:rsidRPr="007D065D">
              <w:rPr>
                <w:rFonts w:ascii="Times New Roman" w:hAnsi="Times New Roman" w:cs="Times New Roman"/>
                <w:color w:val="000000" w:themeColor="text1"/>
              </w:rPr>
              <w:t>БИК:</w:t>
            </w:r>
          </w:p>
        </w:tc>
      </w:tr>
    </w:tbl>
    <w:p w:rsidR="007D065D" w:rsidRPr="007D065D" w:rsidRDefault="007D065D" w:rsidP="007D065D">
      <w:r w:rsidRPr="007D065D">
        <w:lastRenderedPageBreak/>
        <w:t>10. ПОДПИСИ СТОРОН</w:t>
      </w:r>
    </w:p>
    <w:p w:rsidR="007D065D" w:rsidRPr="007D065D" w:rsidRDefault="007D065D" w:rsidP="007D065D"/>
    <w:p w:rsidR="007D065D" w:rsidRPr="007D065D" w:rsidRDefault="007D065D" w:rsidP="007D065D">
      <w:r w:rsidRPr="007D065D">
        <w:t>Арендодатель _______________</w:t>
      </w:r>
      <w:r w:rsidRPr="007D065D">
        <w:tab/>
        <w:t>Арендатор _______________</w:t>
      </w:r>
    </w:p>
    <w:p w:rsidR="008D0955" w:rsidRPr="007D065D" w:rsidRDefault="008D0955" w:rsidP="007D065D"/>
    <w:sectPr w:rsidR="008D0955" w:rsidRPr="007D065D" w:rsidSect="00D61A8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8" w:right="992" w:bottom="1134" w:left="1701" w:header="0" w:footer="709" w:gutter="0"/>
      <w:cols w:space="720"/>
      <w:formProt w:val="0"/>
      <w:docGrid w:linePitch="360" w:charSpace="-614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D1C8B" w:rsidRDefault="009D1C8B">
      <w:r>
        <w:separator/>
      </w:r>
    </w:p>
  </w:endnote>
  <w:endnote w:type="continuationSeparator" w:id="1">
    <w:p w:rsidR="009D1C8B" w:rsidRDefault="009D1C8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ans">
    <w:altName w:val="Arial"/>
    <w:charset w:val="CC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296" w:rsidRDefault="006A2296">
    <w:pPr>
      <w:pStyle w:val="ad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82289D" w:rsidRDefault="00D61A87" w:rsidP="0082289D">
    <w:pPr>
      <w:pStyle w:val="ac"/>
      <w:jc w:val="right"/>
      <w:rPr>
        <w:rFonts w:ascii="Arial" w:hAnsi="Arial" w:cs="Arial"/>
        <w:sz w:val="22"/>
        <w:szCs w:val="20"/>
        <w:lang w:val="en-US"/>
      </w:rPr>
    </w:pPr>
    <w:r w:rsidRPr="00D61A87">
      <w:rPr>
        <w:rFonts w:ascii="Arial" w:hAnsi="Arial" w:cs="Arial"/>
        <w:sz w:val="22"/>
        <w:szCs w:val="20"/>
      </w:rPr>
      <w:t xml:space="preserve">Источник: </w:t>
    </w:r>
    <w:hyperlink r:id="rId1" w:history="1">
      <w:r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8D0955" w:rsidRDefault="008D0955">
    <w:pPr>
      <w:pStyle w:val="ad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296" w:rsidRDefault="006A2296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D1C8B" w:rsidRDefault="009D1C8B">
      <w:r>
        <w:separator/>
      </w:r>
    </w:p>
  </w:footnote>
  <w:footnote w:type="continuationSeparator" w:id="1">
    <w:p w:rsidR="009D1C8B" w:rsidRDefault="009D1C8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296" w:rsidRDefault="006A2296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61A87" w:rsidRPr="002B45B7" w:rsidRDefault="002B45B7" w:rsidP="006A2296">
    <w:pPr>
      <w:pStyle w:val="ac"/>
      <w:jc w:val="right"/>
      <w:rPr>
        <w:rFonts w:ascii="Arial" w:hAnsi="Arial" w:cs="Arial"/>
        <w:b/>
        <w:sz w:val="20"/>
        <w:szCs w:val="20"/>
      </w:rPr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column">
            <wp:posOffset>635</wp:posOffset>
          </wp:positionH>
          <wp:positionV relativeFrom="paragraph">
            <wp:posOffset>0</wp:posOffset>
          </wp:positionV>
          <wp:extent cx="689610" cy="741680"/>
          <wp:effectExtent l="0" t="0" r="0" b="1270"/>
          <wp:wrapThrough wrapText="bothSides">
            <wp:wrapPolygon edited="0">
              <wp:start x="0" y="0"/>
              <wp:lineTo x="0" y="21082"/>
              <wp:lineTo x="20884" y="21082"/>
              <wp:lineTo x="20884" y="0"/>
              <wp:lineTo x="0" y="0"/>
            </wp:wrapPolygon>
          </wp:wrapThrough>
          <wp:docPr id="4" name="Рисунок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7I7c7q9QnCQ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89610" cy="7416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1242</wp:posOffset>
          </wp:positionH>
          <wp:positionV relativeFrom="paragraph">
            <wp:posOffset>1</wp:posOffset>
          </wp:positionV>
          <wp:extent cx="691764" cy="706126"/>
          <wp:effectExtent l="0" t="0" r="0" b="0"/>
          <wp:wrapNone/>
          <wp:docPr id="2" name="Рисунок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!!!!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94693" cy="7091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D61A87" w:rsidRPr="00D61A87">
      <w:rPr>
        <w:rFonts w:ascii="Arial" w:hAnsi="Arial" w:cs="Arial"/>
        <w:sz w:val="22"/>
        <w:szCs w:val="20"/>
      </w:rPr>
      <w:t xml:space="preserve">Источник: </w:t>
    </w:r>
    <w:hyperlink r:id="rId3" w:history="1">
      <w:r w:rsidR="00D61A87" w:rsidRPr="00D61A87">
        <w:rPr>
          <w:rStyle w:val="af0"/>
          <w:rFonts w:ascii="Arial" w:hAnsi="Arial" w:cs="Arial"/>
          <w:sz w:val="22"/>
          <w:szCs w:val="20"/>
        </w:rPr>
        <w:t>http://an-rakurs.ru</w:t>
      </w:r>
    </w:hyperlink>
  </w:p>
  <w:p w:rsidR="00984F0A" w:rsidRPr="00D61A87" w:rsidRDefault="00984F0A" w:rsidP="00984F0A">
    <w:pPr>
      <w:pStyle w:val="ac"/>
      <w:tabs>
        <w:tab w:val="clear" w:pos="4677"/>
        <w:tab w:val="clear" w:pos="9355"/>
        <w:tab w:val="left" w:pos="2667"/>
      </w:tabs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A2296" w:rsidRDefault="006A2296">
    <w:pPr>
      <w:pStyle w:val="ac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ttachedTemplate r:id="rId1"/>
  <w:defaultTabStop w:val="708"/>
  <w:characterSpacingControl w:val="doNotCompress"/>
  <w:hdrShapeDefaults>
    <o:shapedefaults v:ext="edit" spidmax="5122"/>
  </w:hdrShapeDefaults>
  <w:footnotePr>
    <w:footnote w:id="0"/>
    <w:footnote w:id="1"/>
  </w:footnotePr>
  <w:endnotePr>
    <w:endnote w:id="0"/>
    <w:endnote w:id="1"/>
  </w:endnotePr>
  <w:compat/>
  <w:rsids>
    <w:rsidRoot w:val="007D065D"/>
    <w:rsid w:val="00104CD3"/>
    <w:rsid w:val="00246392"/>
    <w:rsid w:val="002B0ECE"/>
    <w:rsid w:val="002B45B7"/>
    <w:rsid w:val="005A701F"/>
    <w:rsid w:val="006A2296"/>
    <w:rsid w:val="006E4730"/>
    <w:rsid w:val="007D065D"/>
    <w:rsid w:val="0082289D"/>
    <w:rsid w:val="008D0955"/>
    <w:rsid w:val="008E2F00"/>
    <w:rsid w:val="00984F0A"/>
    <w:rsid w:val="009D1C8B"/>
    <w:rsid w:val="00AE4F9E"/>
    <w:rsid w:val="00B664D6"/>
    <w:rsid w:val="00B7136F"/>
    <w:rsid w:val="00BF6E6C"/>
    <w:rsid w:val="00D61A87"/>
    <w:rsid w:val="00E060D7"/>
    <w:rsid w:val="00EC5E9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rsid w:val="005A701F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rsid w:val="005A701F"/>
    <w:pPr>
      <w:spacing w:after="140" w:line="288" w:lineRule="auto"/>
    </w:pPr>
  </w:style>
  <w:style w:type="paragraph" w:styleId="a8">
    <w:name w:val="List"/>
    <w:basedOn w:val="a7"/>
    <w:rsid w:val="005A701F"/>
    <w:rPr>
      <w:rFonts w:cs="Mangal"/>
    </w:rPr>
  </w:style>
  <w:style w:type="paragraph" w:styleId="a9">
    <w:name w:val="caption"/>
    <w:basedOn w:val="a"/>
    <w:qFormat/>
    <w:rsid w:val="005A701F"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rsid w:val="005A701F"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  <w:style w:type="table" w:customStyle="1" w:styleId="temptablestyle">
    <w:name w:val="temp_table_style"/>
    <w:uiPriority w:val="99"/>
    <w:rsid w:val="007D065D"/>
    <w:pPr>
      <w:spacing w:after="200" w:line="276" w:lineRule="auto"/>
    </w:pPr>
    <w:rPr>
      <w:rFonts w:ascii="Arial" w:eastAsia="Arial" w:hAnsi="Arial" w:cs="Arial"/>
      <w:lang w:eastAsia="ru-RU"/>
    </w:rPr>
    <w:tblPr>
      <w:tblBorders>
        <w:top w:val="single" w:sz="2" w:space="0" w:color="FFFFFF"/>
        <w:left w:val="single" w:sz="2" w:space="0" w:color="FFFFFF"/>
        <w:bottom w:val="single" w:sz="2" w:space="0" w:color="FFFFFF"/>
        <w:right w:val="single" w:sz="2" w:space="0" w:color="FFFFFF"/>
        <w:insideH w:val="single" w:sz="2" w:space="0" w:color="FFFFFF"/>
        <w:insideV w:val="single" w:sz="2" w:space="0" w:color="FFFFFF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5E77"/>
    <w:rPr>
      <w:sz w:val="24"/>
      <w:szCs w:val="24"/>
      <w:lang w:eastAsia="ru-RU"/>
    </w:rPr>
  </w:style>
  <w:style w:type="paragraph" w:styleId="1">
    <w:name w:val="heading 1"/>
    <w:basedOn w:val="a"/>
    <w:link w:val="10"/>
    <w:qFormat/>
    <w:rsid w:val="00D25E77"/>
    <w:pPr>
      <w:spacing w:before="150" w:after="60"/>
      <w:outlineLvl w:val="0"/>
    </w:pPr>
    <w:rPr>
      <w:rFonts w:ascii="Arial" w:hAnsi="Arial" w:cs="Arial"/>
      <w:b/>
      <w:bCs/>
      <w:color w:val="0D3159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-">
    <w:name w:val="Интернет-ссылка"/>
    <w:basedOn w:val="a0"/>
    <w:uiPriority w:val="99"/>
    <w:unhideWhenUsed/>
    <w:rsid w:val="00E82C6A"/>
    <w:rPr>
      <w:strike w:val="0"/>
      <w:dstrike w:val="0"/>
      <w:color w:val="0000FF"/>
      <w:u w:val="single"/>
      <w:effect w:val="none"/>
    </w:rPr>
  </w:style>
  <w:style w:type="character" w:customStyle="1" w:styleId="10">
    <w:name w:val="Заголовок 1 Знак"/>
    <w:basedOn w:val="a0"/>
    <w:link w:val="1"/>
    <w:qFormat/>
    <w:rsid w:val="00D25E77"/>
    <w:rPr>
      <w:rFonts w:ascii="Arial" w:hAnsi="Arial" w:cs="Arial"/>
      <w:b/>
      <w:bCs/>
      <w:color w:val="0D3159"/>
      <w:sz w:val="30"/>
      <w:szCs w:val="30"/>
      <w:lang w:eastAsia="ru-RU"/>
    </w:rPr>
  </w:style>
  <w:style w:type="character" w:styleId="a3">
    <w:name w:val="Strong"/>
    <w:qFormat/>
    <w:rsid w:val="00D25E77"/>
    <w:rPr>
      <w:b/>
      <w:bCs/>
    </w:rPr>
  </w:style>
  <w:style w:type="character" w:customStyle="1" w:styleId="a4">
    <w:name w:val="Верх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character" w:customStyle="1" w:styleId="a5">
    <w:name w:val="Нижний колонтитул Знак"/>
    <w:basedOn w:val="a0"/>
    <w:uiPriority w:val="99"/>
    <w:qFormat/>
    <w:rsid w:val="00582F1D"/>
    <w:rPr>
      <w:sz w:val="24"/>
      <w:szCs w:val="24"/>
      <w:lang w:eastAsia="ru-RU"/>
    </w:rPr>
  </w:style>
  <w:style w:type="paragraph" w:customStyle="1" w:styleId="a6">
    <w:name w:val="Заголовок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customStyle="1" w:styleId="ab">
    <w:name w:val="Гиперссылка (моя)"/>
    <w:basedOn w:val="a"/>
    <w:qFormat/>
    <w:rsid w:val="00FB2E05"/>
    <w:rPr>
      <w:color w:val="0070C0"/>
      <w:u w:val="single"/>
    </w:rPr>
  </w:style>
  <w:style w:type="paragraph" w:styleId="ac">
    <w:name w:val="head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d">
    <w:name w:val="footer"/>
    <w:basedOn w:val="a"/>
    <w:uiPriority w:val="99"/>
    <w:unhideWhenUsed/>
    <w:rsid w:val="00582F1D"/>
    <w:pPr>
      <w:tabs>
        <w:tab w:val="center" w:pos="4677"/>
        <w:tab w:val="right" w:pos="9355"/>
      </w:tabs>
    </w:pPr>
  </w:style>
  <w:style w:type="paragraph" w:styleId="ae">
    <w:name w:val="Balloon Text"/>
    <w:basedOn w:val="a"/>
    <w:link w:val="af"/>
    <w:uiPriority w:val="99"/>
    <w:semiHidden/>
    <w:unhideWhenUsed/>
    <w:rsid w:val="00984F0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984F0A"/>
    <w:rPr>
      <w:rFonts w:ascii="Tahoma" w:hAnsi="Tahoma" w:cs="Tahoma"/>
      <w:sz w:val="16"/>
      <w:szCs w:val="16"/>
      <w:lang w:eastAsia="ru-RU"/>
    </w:rPr>
  </w:style>
  <w:style w:type="character" w:styleId="af0">
    <w:name w:val="Hyperlink"/>
    <w:basedOn w:val="a0"/>
    <w:uiPriority w:val="99"/>
    <w:unhideWhenUsed/>
    <w:rsid w:val="00D61A87"/>
    <w:rPr>
      <w:color w:val="0000FF" w:themeColor="hyperlink"/>
      <w:u w:val="single"/>
    </w:rPr>
  </w:style>
  <w:style w:type="table" w:customStyle="1" w:styleId="temptablestyle">
    <w:name w:val="temp_table_style"/>
    <w:uiPriority w:val="99"/>
    <w:rsid w:val="007D065D"/>
    <w:pPr>
      <w:spacing w:after="200" w:line="276" w:lineRule="auto"/>
    </w:pPr>
    <w:rPr>
      <w:rFonts w:ascii="Arial" w:eastAsia="Arial" w:hAnsi="Arial" w:cs="Arial"/>
      <w:lang w:eastAsia="ru-RU"/>
    </w:rPr>
    <w:tblPr>
      <w:tblBorders>
        <w:top w:val="single" w:sz="2" w:space="0" w:color="FFFFFF"/>
        <w:left w:val="single" w:sz="2" w:space="0" w:color="FFFFFF"/>
        <w:bottom w:val="single" w:sz="2" w:space="0" w:color="FFFFFF"/>
        <w:right w:val="single" w:sz="2" w:space="0" w:color="FFFFFF"/>
        <w:insideH w:val="single" w:sz="2" w:space="0" w:color="FFFFFF"/>
        <w:insideV w:val="single" w:sz="2" w:space="0" w:color="FFFFFF"/>
      </w:tblBorders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240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008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microsoft.com/office/2007/relationships/stylesWithEffects" Target="stylesWithEffect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-rakurs.ru" TargetMode="External"/></Relationships>
</file>

<file path=word/_rels/header2.xml.rels><?xml version="1.0" encoding="UTF-8" standalone="yes"?>
<Relationships xmlns="http://schemas.openxmlformats.org/package/2006/relationships"><Relationship Id="rId3" Type="http://schemas.openxmlformats.org/officeDocument/2006/relationships/hyperlink" Target="http://an-rakurs.ru" TargetMode="External"/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&#1051;&#1086;&#1083;&#1080;&#1090;&#1072;\Desktop\&#1096;&#1072;&#1073;&#1083;&#1086;&#1085;%20&#1076;&#1086;&#1082;&#1091;&#1084;&#1077;&#1085;&#1090;&#1072;.dot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523A70-43A9-46CC-8C6E-948D6A0C9F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шаблон документа.dotx</Template>
  <TotalTime>0</TotalTime>
  <Pages>8</Pages>
  <Words>3394</Words>
  <Characters>19350</Characters>
  <Application>Microsoft Office Word</Application>
  <DocSecurity>0</DocSecurity>
  <Lines>161</Lines>
  <Paragraphs>45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Лолита</dc:creator>
  <cp:lastModifiedBy>Админ</cp:lastModifiedBy>
  <cp:revision>2</cp:revision>
  <dcterms:created xsi:type="dcterms:W3CDTF">2018-10-11T18:38:00Z</dcterms:created>
  <dcterms:modified xsi:type="dcterms:W3CDTF">2018-10-11T18:38:00Z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